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6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4500"/>
        <w:gridCol w:w="360"/>
        <w:gridCol w:w="2070"/>
        <w:gridCol w:w="104"/>
        <w:gridCol w:w="1227"/>
        <w:gridCol w:w="199"/>
        <w:gridCol w:w="942"/>
        <w:gridCol w:w="1130"/>
      </w:tblGrid>
      <w:tr w:rsidR="00C30E83" w:rsidRPr="008043FB" w14:paraId="3A7F456A" w14:textId="77777777">
        <w:tblPrEx>
          <w:tblCellMar>
            <w:top w:w="0" w:type="dxa"/>
            <w:bottom w:w="0" w:type="dxa"/>
          </w:tblCellMar>
        </w:tblPrEx>
        <w:tc>
          <w:tcPr>
            <w:tcW w:w="11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6E88" w14:textId="77777777" w:rsidR="00C30E83" w:rsidRPr="008043FB" w:rsidRDefault="00C30E83">
            <w:pPr>
              <w:pStyle w:val="Heading2"/>
              <w:rPr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8043FB">
                  <w:rPr>
                    <w:sz w:val="16"/>
                    <w:szCs w:val="16"/>
                  </w:rPr>
                  <w:t>ARKANSAS</w:t>
                </w:r>
              </w:smartTag>
            </w:smartTag>
            <w:r w:rsidRPr="008043FB">
              <w:rPr>
                <w:sz w:val="16"/>
                <w:szCs w:val="16"/>
              </w:rPr>
              <w:t xml:space="preserve"> NATIONAL GUARD TECHNICIAN PERFORMANCE APPRAISAL</w:t>
            </w:r>
          </w:p>
          <w:p w14:paraId="14632496" w14:textId="77777777" w:rsidR="00C30E83" w:rsidRPr="008043FB" w:rsidRDefault="00C30E83">
            <w:pPr>
              <w:jc w:val="center"/>
              <w:rPr>
                <w:sz w:val="16"/>
                <w:szCs w:val="16"/>
              </w:rPr>
            </w:pPr>
            <w:r w:rsidRPr="008043FB">
              <w:rPr>
                <w:sz w:val="16"/>
                <w:szCs w:val="16"/>
              </w:rPr>
              <w:t>(For use of this form see TPR 430, AR ARNG/ANG Supplement 1)</w:t>
            </w:r>
          </w:p>
        </w:tc>
      </w:tr>
      <w:tr w:rsidR="00C30E83" w:rsidRPr="008043FB" w14:paraId="18227791" w14:textId="77777777">
        <w:tblPrEx>
          <w:tblCellMar>
            <w:top w:w="0" w:type="dxa"/>
            <w:bottom w:w="0" w:type="dxa"/>
          </w:tblCellMar>
        </w:tblPrEx>
        <w:tc>
          <w:tcPr>
            <w:tcW w:w="11160" w:type="dxa"/>
            <w:gridSpan w:val="9"/>
            <w:tcBorders>
              <w:top w:val="nil"/>
            </w:tcBorders>
          </w:tcPr>
          <w:p w14:paraId="3F96D2D1" w14:textId="77777777" w:rsidR="00C30E83" w:rsidRPr="008043FB" w:rsidRDefault="00C30E83">
            <w:pPr>
              <w:jc w:val="center"/>
              <w:rPr>
                <w:sz w:val="16"/>
                <w:szCs w:val="16"/>
              </w:rPr>
            </w:pPr>
            <w:r w:rsidRPr="008043FB">
              <w:rPr>
                <w:i/>
                <w:sz w:val="16"/>
                <w:szCs w:val="16"/>
              </w:rPr>
              <w:t>“Read Privacy Act Statement and Instructions on back before completing form.”</w:t>
            </w:r>
          </w:p>
        </w:tc>
      </w:tr>
      <w:tr w:rsidR="00C30E83" w:rsidRPr="008043FB" w14:paraId="0AD39B1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766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1AEC5" w14:textId="77777777" w:rsidR="00C30E83" w:rsidRPr="008043FB" w:rsidRDefault="00C30E83">
            <w:pPr>
              <w:rPr>
                <w:sz w:val="16"/>
                <w:szCs w:val="16"/>
              </w:rPr>
            </w:pPr>
            <w:r w:rsidRPr="008043FB">
              <w:rPr>
                <w:sz w:val="16"/>
                <w:szCs w:val="16"/>
              </w:rPr>
              <w:t>1. Name</w:t>
            </w:r>
          </w:p>
        </w:tc>
        <w:tc>
          <w:tcPr>
            <w:tcW w:w="34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AA524" w14:textId="77777777" w:rsidR="00C30E83" w:rsidRPr="008043FB" w:rsidRDefault="00C30E83">
            <w:pPr>
              <w:rPr>
                <w:sz w:val="16"/>
                <w:szCs w:val="16"/>
              </w:rPr>
            </w:pPr>
            <w:r w:rsidRPr="008043FB">
              <w:rPr>
                <w:sz w:val="16"/>
                <w:szCs w:val="16"/>
              </w:rPr>
              <w:t>2. SSAN</w:t>
            </w:r>
          </w:p>
          <w:p w14:paraId="4A8E2D5F" w14:textId="77777777" w:rsidR="00C30E83" w:rsidRPr="008043FB" w:rsidRDefault="00C30E83">
            <w:pPr>
              <w:rPr>
                <w:sz w:val="16"/>
                <w:szCs w:val="16"/>
              </w:rPr>
            </w:pPr>
          </w:p>
          <w:p w14:paraId="4B6F6071" w14:textId="77777777" w:rsidR="00C30E83" w:rsidRPr="008043FB" w:rsidRDefault="00C30E83">
            <w:pPr>
              <w:rPr>
                <w:sz w:val="16"/>
                <w:szCs w:val="16"/>
              </w:rPr>
            </w:pPr>
          </w:p>
        </w:tc>
      </w:tr>
      <w:tr w:rsidR="00C30E83" w:rsidRPr="008043FB" w14:paraId="6715133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766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21C4B" w14:textId="77777777" w:rsidR="00C30E83" w:rsidRPr="008043FB" w:rsidRDefault="00C30E83">
            <w:pPr>
              <w:rPr>
                <w:sz w:val="16"/>
                <w:szCs w:val="16"/>
              </w:rPr>
            </w:pPr>
            <w:r w:rsidRPr="008043FB">
              <w:rPr>
                <w:sz w:val="16"/>
                <w:szCs w:val="16"/>
              </w:rPr>
              <w:t>3. Organization</w:t>
            </w:r>
          </w:p>
        </w:tc>
        <w:tc>
          <w:tcPr>
            <w:tcW w:w="34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6002" w14:textId="77777777" w:rsidR="00C30E83" w:rsidRPr="008043FB" w:rsidRDefault="00C30E83">
            <w:pPr>
              <w:rPr>
                <w:sz w:val="16"/>
                <w:szCs w:val="16"/>
              </w:rPr>
            </w:pPr>
            <w:r w:rsidRPr="008043FB">
              <w:rPr>
                <w:sz w:val="16"/>
                <w:szCs w:val="16"/>
              </w:rPr>
              <w:t>4.  Appraisal Period</w:t>
            </w:r>
          </w:p>
          <w:p w14:paraId="6D5402D1" w14:textId="77777777" w:rsidR="00C30E83" w:rsidRPr="008043FB" w:rsidRDefault="00C30E83">
            <w:pPr>
              <w:rPr>
                <w:sz w:val="16"/>
                <w:szCs w:val="16"/>
              </w:rPr>
            </w:pPr>
          </w:p>
          <w:p w14:paraId="4AFD00D0" w14:textId="77777777" w:rsidR="00C30E83" w:rsidRPr="008043FB" w:rsidRDefault="00C30E83">
            <w:pPr>
              <w:rPr>
                <w:sz w:val="16"/>
                <w:szCs w:val="16"/>
              </w:rPr>
            </w:pPr>
          </w:p>
        </w:tc>
      </w:tr>
      <w:tr w:rsidR="00C30E83" w:rsidRPr="008043FB" w14:paraId="2A8802C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DFA4C" w14:textId="77777777" w:rsidR="00C30E83" w:rsidRPr="008043FB" w:rsidRDefault="00C30E83">
            <w:pPr>
              <w:rPr>
                <w:sz w:val="16"/>
                <w:szCs w:val="16"/>
              </w:rPr>
            </w:pPr>
            <w:r w:rsidRPr="008043FB">
              <w:rPr>
                <w:sz w:val="16"/>
                <w:szCs w:val="16"/>
              </w:rPr>
              <w:t>Item No</w:t>
            </w:r>
          </w:p>
        </w:tc>
        <w:tc>
          <w:tcPr>
            <w:tcW w:w="6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30" w:color="auto" w:fill="FFFFFF"/>
          </w:tcPr>
          <w:p w14:paraId="17C7F1A1" w14:textId="77777777" w:rsidR="00C30E83" w:rsidRPr="008043FB" w:rsidRDefault="00C30E83">
            <w:pPr>
              <w:rPr>
                <w:sz w:val="16"/>
                <w:szCs w:val="16"/>
              </w:rPr>
            </w:pPr>
          </w:p>
          <w:p w14:paraId="6C8D73EB" w14:textId="77777777" w:rsidR="00C30E83" w:rsidRPr="008043FB" w:rsidRDefault="00C30E83">
            <w:pPr>
              <w:rPr>
                <w:sz w:val="16"/>
                <w:szCs w:val="16"/>
              </w:rPr>
            </w:pPr>
          </w:p>
          <w:p w14:paraId="09A4F4B0" w14:textId="77777777" w:rsidR="00C30E83" w:rsidRPr="008043FB" w:rsidRDefault="00C30E83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8043FB">
              <w:rPr>
                <w:b/>
                <w:sz w:val="16"/>
                <w:szCs w:val="16"/>
              </w:rPr>
              <w:t>Area Rated</w:t>
            </w:r>
          </w:p>
        </w:tc>
        <w:tc>
          <w:tcPr>
            <w:tcW w:w="13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BB039" w14:textId="77777777" w:rsidR="00C30E83" w:rsidRPr="008043FB" w:rsidRDefault="00C30E83">
            <w:pPr>
              <w:rPr>
                <w:sz w:val="16"/>
                <w:szCs w:val="16"/>
              </w:rPr>
            </w:pPr>
            <w:r w:rsidRPr="008043FB">
              <w:rPr>
                <w:sz w:val="16"/>
                <w:szCs w:val="16"/>
              </w:rPr>
              <w:t>Unacceptable</w:t>
            </w:r>
          </w:p>
          <w:p w14:paraId="2AB43B99" w14:textId="77777777" w:rsidR="00C30E83" w:rsidRPr="008043FB" w:rsidRDefault="00C30E83">
            <w:pPr>
              <w:rPr>
                <w:sz w:val="16"/>
                <w:szCs w:val="16"/>
              </w:rPr>
            </w:pPr>
            <w:r w:rsidRPr="008043FB">
              <w:rPr>
                <w:sz w:val="16"/>
                <w:szCs w:val="16"/>
              </w:rPr>
              <w:t>Rating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F1B98" w14:textId="77777777" w:rsidR="00C30E83" w:rsidRPr="008043FB" w:rsidRDefault="00C30E83">
            <w:pPr>
              <w:rPr>
                <w:sz w:val="16"/>
                <w:szCs w:val="16"/>
              </w:rPr>
            </w:pPr>
            <w:r w:rsidRPr="008043FB">
              <w:rPr>
                <w:sz w:val="16"/>
                <w:szCs w:val="16"/>
              </w:rPr>
              <w:t>Acceptable</w:t>
            </w:r>
          </w:p>
          <w:p w14:paraId="5EB28D34" w14:textId="77777777" w:rsidR="00C30E83" w:rsidRPr="008043FB" w:rsidRDefault="00C30E83">
            <w:pPr>
              <w:rPr>
                <w:sz w:val="16"/>
                <w:szCs w:val="16"/>
              </w:rPr>
            </w:pPr>
            <w:r w:rsidRPr="008043FB">
              <w:rPr>
                <w:sz w:val="16"/>
                <w:szCs w:val="16"/>
              </w:rPr>
              <w:t>Rating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FEED1" w14:textId="77777777" w:rsidR="00C30E83" w:rsidRPr="008043FB" w:rsidRDefault="00C30E83">
            <w:pPr>
              <w:rPr>
                <w:sz w:val="16"/>
                <w:szCs w:val="16"/>
              </w:rPr>
            </w:pPr>
            <w:r w:rsidRPr="008043FB">
              <w:rPr>
                <w:sz w:val="16"/>
                <w:szCs w:val="16"/>
              </w:rPr>
              <w:t>Exceeds Acceptable</w:t>
            </w:r>
          </w:p>
          <w:p w14:paraId="63D9831E" w14:textId="77777777" w:rsidR="00C30E83" w:rsidRPr="008043FB" w:rsidRDefault="00C30E83">
            <w:pPr>
              <w:rPr>
                <w:sz w:val="16"/>
                <w:szCs w:val="16"/>
              </w:rPr>
            </w:pPr>
            <w:r w:rsidRPr="008043FB">
              <w:rPr>
                <w:sz w:val="16"/>
                <w:szCs w:val="16"/>
              </w:rPr>
              <w:t>Rating</w:t>
            </w:r>
          </w:p>
        </w:tc>
      </w:tr>
      <w:tr w:rsidR="00C30E83" w:rsidRPr="008043FB" w14:paraId="604CE53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F2D7D" w14:textId="77777777" w:rsidR="00C30E83" w:rsidRPr="008043FB" w:rsidRDefault="00C30E83">
            <w:pPr>
              <w:rPr>
                <w:sz w:val="16"/>
                <w:szCs w:val="16"/>
              </w:rPr>
            </w:pPr>
            <w:r w:rsidRPr="008043FB">
              <w:rPr>
                <w:sz w:val="16"/>
                <w:szCs w:val="16"/>
              </w:rPr>
              <w:t>1.</w:t>
            </w:r>
          </w:p>
        </w:tc>
        <w:tc>
          <w:tcPr>
            <w:tcW w:w="6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0D9CC" w14:textId="77777777" w:rsidR="00C30E83" w:rsidRPr="008043FB" w:rsidRDefault="00C30E83">
            <w:pPr>
              <w:rPr>
                <w:sz w:val="16"/>
                <w:szCs w:val="16"/>
              </w:rPr>
            </w:pPr>
            <w:r w:rsidRPr="008043FB">
              <w:rPr>
                <w:sz w:val="16"/>
                <w:szCs w:val="16"/>
              </w:rPr>
              <w:t>Completion of Assigned Tasks toward mission accomplishment.</w:t>
            </w:r>
          </w:p>
        </w:tc>
        <w:tc>
          <w:tcPr>
            <w:tcW w:w="13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223A" w14:textId="77777777" w:rsidR="00C30E83" w:rsidRPr="008043FB" w:rsidRDefault="00C30E83">
            <w:pPr>
              <w:rPr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DF0FA" w14:textId="77777777" w:rsidR="00C30E83" w:rsidRPr="008043FB" w:rsidRDefault="00C30E83">
            <w:pPr>
              <w:rPr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25B7F" w14:textId="77777777" w:rsidR="00C30E83" w:rsidRPr="008043FB" w:rsidRDefault="00C30E83">
            <w:pPr>
              <w:rPr>
                <w:sz w:val="16"/>
                <w:szCs w:val="16"/>
              </w:rPr>
            </w:pPr>
          </w:p>
        </w:tc>
      </w:tr>
      <w:tr w:rsidR="00C30E83" w:rsidRPr="008043FB" w14:paraId="6D5F21A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22CCD" w14:textId="77777777" w:rsidR="00C30E83" w:rsidRPr="008043FB" w:rsidRDefault="00C30E83">
            <w:pPr>
              <w:rPr>
                <w:sz w:val="16"/>
                <w:szCs w:val="16"/>
              </w:rPr>
            </w:pPr>
            <w:r w:rsidRPr="008043FB">
              <w:rPr>
                <w:sz w:val="16"/>
                <w:szCs w:val="16"/>
              </w:rPr>
              <w:t>2.</w:t>
            </w:r>
          </w:p>
        </w:tc>
        <w:tc>
          <w:tcPr>
            <w:tcW w:w="6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D6254" w14:textId="77777777" w:rsidR="00C30E83" w:rsidRPr="008043FB" w:rsidRDefault="00C30E83">
            <w:pPr>
              <w:rPr>
                <w:sz w:val="16"/>
                <w:szCs w:val="16"/>
              </w:rPr>
            </w:pPr>
            <w:r w:rsidRPr="008043FB">
              <w:rPr>
                <w:sz w:val="16"/>
                <w:szCs w:val="16"/>
              </w:rPr>
              <w:t>Customer service and relations (External Relationships).</w:t>
            </w:r>
          </w:p>
        </w:tc>
        <w:tc>
          <w:tcPr>
            <w:tcW w:w="13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210A7" w14:textId="77777777" w:rsidR="00C30E83" w:rsidRPr="008043FB" w:rsidRDefault="00C30E83">
            <w:pPr>
              <w:rPr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59755" w14:textId="77777777" w:rsidR="00C30E83" w:rsidRPr="008043FB" w:rsidRDefault="00C30E83">
            <w:pPr>
              <w:rPr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B685A" w14:textId="77777777" w:rsidR="00C30E83" w:rsidRPr="008043FB" w:rsidRDefault="00C30E83">
            <w:pPr>
              <w:rPr>
                <w:sz w:val="16"/>
                <w:szCs w:val="16"/>
              </w:rPr>
            </w:pPr>
          </w:p>
        </w:tc>
      </w:tr>
      <w:tr w:rsidR="00C30E83" w:rsidRPr="008043FB" w14:paraId="4F13943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9BFA02" w14:textId="77777777" w:rsidR="00C30E83" w:rsidRPr="008043FB" w:rsidRDefault="00C30E83">
            <w:pPr>
              <w:rPr>
                <w:sz w:val="16"/>
                <w:szCs w:val="16"/>
              </w:rPr>
            </w:pPr>
            <w:r w:rsidRPr="008043FB">
              <w:rPr>
                <w:sz w:val="16"/>
                <w:szCs w:val="16"/>
              </w:rPr>
              <w:t xml:space="preserve">3.  </w:t>
            </w:r>
          </w:p>
        </w:tc>
        <w:tc>
          <w:tcPr>
            <w:tcW w:w="693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D30AD8" w14:textId="77777777" w:rsidR="00C30E83" w:rsidRPr="008043FB" w:rsidRDefault="00C30E83">
            <w:pPr>
              <w:rPr>
                <w:sz w:val="16"/>
                <w:szCs w:val="16"/>
              </w:rPr>
            </w:pPr>
            <w:r w:rsidRPr="008043FB">
              <w:rPr>
                <w:sz w:val="16"/>
                <w:szCs w:val="16"/>
              </w:rPr>
              <w:t>Inter Office operability (internal relationships and ability to work with others toward mission accomplishment)</w:t>
            </w:r>
          </w:p>
        </w:tc>
        <w:tc>
          <w:tcPr>
            <w:tcW w:w="13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5404DD" w14:textId="77777777" w:rsidR="00C30E83" w:rsidRPr="008043FB" w:rsidRDefault="00C30E83">
            <w:pPr>
              <w:rPr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4B90FD" w14:textId="77777777" w:rsidR="00C30E83" w:rsidRPr="008043FB" w:rsidRDefault="00C30E83">
            <w:pPr>
              <w:rPr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20619AB" w14:textId="77777777" w:rsidR="00C30E83" w:rsidRPr="008043FB" w:rsidRDefault="00C30E83">
            <w:pPr>
              <w:rPr>
                <w:sz w:val="16"/>
                <w:szCs w:val="16"/>
              </w:rPr>
            </w:pPr>
          </w:p>
        </w:tc>
      </w:tr>
      <w:tr w:rsidR="00C30E83" w:rsidRPr="008043FB" w14:paraId="1AEE1CB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7BFD" w14:textId="77777777" w:rsidR="00C30E83" w:rsidRPr="008043FB" w:rsidRDefault="00C30E83">
            <w:pPr>
              <w:rPr>
                <w:sz w:val="16"/>
                <w:szCs w:val="16"/>
              </w:rPr>
            </w:pPr>
            <w:r w:rsidRPr="008043FB">
              <w:rPr>
                <w:sz w:val="16"/>
                <w:szCs w:val="16"/>
              </w:rPr>
              <w:t>4.</w:t>
            </w:r>
          </w:p>
        </w:tc>
        <w:tc>
          <w:tcPr>
            <w:tcW w:w="6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65E5E" w14:textId="77777777" w:rsidR="00C30E83" w:rsidRPr="008043FB" w:rsidRDefault="00C30E83">
            <w:pPr>
              <w:rPr>
                <w:sz w:val="16"/>
                <w:szCs w:val="16"/>
              </w:rPr>
            </w:pPr>
            <w:r w:rsidRPr="008043FB">
              <w:rPr>
                <w:sz w:val="16"/>
                <w:szCs w:val="16"/>
              </w:rPr>
              <w:t xml:space="preserve">Initiative. </w:t>
            </w:r>
          </w:p>
        </w:tc>
        <w:tc>
          <w:tcPr>
            <w:tcW w:w="13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2499" w14:textId="77777777" w:rsidR="00C30E83" w:rsidRPr="008043FB" w:rsidRDefault="00C30E83">
            <w:pPr>
              <w:rPr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BE383" w14:textId="77777777" w:rsidR="00C30E83" w:rsidRPr="008043FB" w:rsidRDefault="00C30E83">
            <w:pPr>
              <w:rPr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40203" w14:textId="77777777" w:rsidR="00C30E83" w:rsidRPr="008043FB" w:rsidRDefault="00C30E83">
            <w:pPr>
              <w:rPr>
                <w:sz w:val="16"/>
                <w:szCs w:val="16"/>
              </w:rPr>
            </w:pPr>
          </w:p>
        </w:tc>
      </w:tr>
      <w:tr w:rsidR="00C30E83" w:rsidRPr="008043FB" w14:paraId="754A23F7" w14:textId="77777777">
        <w:tblPrEx>
          <w:tblCellMar>
            <w:top w:w="0" w:type="dxa"/>
            <w:bottom w:w="0" w:type="dxa"/>
          </w:tblCellMar>
        </w:tblPrEx>
        <w:tc>
          <w:tcPr>
            <w:tcW w:w="11160" w:type="dxa"/>
            <w:gridSpan w:val="9"/>
            <w:tcBorders>
              <w:top w:val="nil"/>
            </w:tcBorders>
          </w:tcPr>
          <w:p w14:paraId="3BD12480" w14:textId="77777777" w:rsidR="00C30E83" w:rsidRPr="008043FB" w:rsidRDefault="00C30E83">
            <w:pPr>
              <w:rPr>
                <w:b/>
                <w:i/>
                <w:sz w:val="16"/>
                <w:szCs w:val="16"/>
              </w:rPr>
            </w:pPr>
            <w:r w:rsidRPr="008043FB">
              <w:rPr>
                <w:sz w:val="16"/>
                <w:szCs w:val="16"/>
              </w:rPr>
              <w:t xml:space="preserve">Narrative Comment:  </w:t>
            </w:r>
            <w:r w:rsidRPr="008043FB">
              <w:rPr>
                <w:b/>
                <w:i/>
                <w:sz w:val="16"/>
                <w:szCs w:val="16"/>
              </w:rPr>
              <w:t>(Required for overall Unacceptable or Exceeds Acceptable Rating) (Continue on Reverse if required)</w:t>
            </w:r>
          </w:p>
          <w:p w14:paraId="617211EC" w14:textId="77777777" w:rsidR="00C30E83" w:rsidRPr="008043FB" w:rsidRDefault="00C30E83">
            <w:pPr>
              <w:rPr>
                <w:sz w:val="16"/>
                <w:szCs w:val="16"/>
              </w:rPr>
            </w:pPr>
          </w:p>
          <w:p w14:paraId="70267940" w14:textId="77777777" w:rsidR="00C30E83" w:rsidRPr="008043FB" w:rsidRDefault="00C30E83">
            <w:pPr>
              <w:rPr>
                <w:sz w:val="16"/>
                <w:szCs w:val="16"/>
              </w:rPr>
            </w:pPr>
          </w:p>
          <w:p w14:paraId="0F068962" w14:textId="77777777" w:rsidR="00C30E83" w:rsidRPr="008043FB" w:rsidRDefault="00C30E83">
            <w:pPr>
              <w:rPr>
                <w:sz w:val="16"/>
                <w:szCs w:val="16"/>
              </w:rPr>
            </w:pPr>
          </w:p>
          <w:p w14:paraId="08D13545" w14:textId="77777777" w:rsidR="00C30E83" w:rsidRPr="008043FB" w:rsidRDefault="00C30E83">
            <w:pPr>
              <w:rPr>
                <w:sz w:val="16"/>
                <w:szCs w:val="16"/>
              </w:rPr>
            </w:pPr>
          </w:p>
          <w:p w14:paraId="5CF5422D" w14:textId="77777777" w:rsidR="00C30E83" w:rsidRPr="008043FB" w:rsidRDefault="00C30E83">
            <w:pPr>
              <w:rPr>
                <w:sz w:val="16"/>
                <w:szCs w:val="16"/>
              </w:rPr>
            </w:pPr>
          </w:p>
          <w:p w14:paraId="47F89555" w14:textId="77777777" w:rsidR="00C30E83" w:rsidRPr="008043FB" w:rsidRDefault="00C30E83">
            <w:pPr>
              <w:rPr>
                <w:sz w:val="16"/>
                <w:szCs w:val="16"/>
              </w:rPr>
            </w:pPr>
          </w:p>
          <w:p w14:paraId="2685C7AE" w14:textId="77777777" w:rsidR="00C30E83" w:rsidRPr="008043FB" w:rsidRDefault="00C30E83">
            <w:pPr>
              <w:rPr>
                <w:sz w:val="16"/>
                <w:szCs w:val="16"/>
              </w:rPr>
            </w:pPr>
          </w:p>
        </w:tc>
      </w:tr>
      <w:tr w:rsidR="00C30E83" w:rsidRPr="008043FB" w14:paraId="59784D88" w14:textId="77777777">
        <w:tblPrEx>
          <w:tblCellMar>
            <w:top w:w="0" w:type="dxa"/>
            <w:bottom w:w="0" w:type="dxa"/>
          </w:tblCellMar>
        </w:tblPrEx>
        <w:tc>
          <w:tcPr>
            <w:tcW w:w="11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BF0E" w14:textId="77777777" w:rsidR="00C30E83" w:rsidRPr="008043FB" w:rsidRDefault="00C30E83">
            <w:pPr>
              <w:rPr>
                <w:sz w:val="16"/>
                <w:szCs w:val="16"/>
              </w:rPr>
            </w:pPr>
            <w:r w:rsidRPr="008043FB">
              <w:rPr>
                <w:b/>
                <w:sz w:val="16"/>
                <w:szCs w:val="16"/>
              </w:rPr>
              <w:t>Overall Performance Rating:</w:t>
            </w:r>
            <w:r w:rsidRPr="008043FB">
              <w:rPr>
                <w:sz w:val="16"/>
                <w:szCs w:val="16"/>
              </w:rPr>
              <w:t xml:space="preserve">   </w:t>
            </w:r>
            <w:r w:rsidRPr="008043FB">
              <w:rPr>
                <w:b/>
                <w:sz w:val="16"/>
                <w:szCs w:val="16"/>
              </w:rPr>
              <w:t>Unacceptable</w:t>
            </w:r>
            <w:r w:rsidRPr="008043FB">
              <w:rPr>
                <w:sz w:val="16"/>
                <w:szCs w:val="16"/>
              </w:rPr>
              <w:t xml:space="preserve">  </w:t>
            </w:r>
            <w:r w:rsidRPr="008043FB">
              <w:rPr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43FB">
              <w:rPr>
                <w:sz w:val="16"/>
                <w:szCs w:val="16"/>
              </w:rPr>
              <w:instrText xml:space="preserve"> FORMCHECKBOX </w:instrText>
            </w:r>
            <w:r w:rsidRPr="008043FB">
              <w:rPr>
                <w:sz w:val="16"/>
                <w:szCs w:val="16"/>
              </w:rPr>
            </w:r>
            <w:r w:rsidRPr="008043FB">
              <w:rPr>
                <w:sz w:val="16"/>
                <w:szCs w:val="16"/>
              </w:rPr>
              <w:fldChar w:fldCharType="end"/>
            </w:r>
            <w:r w:rsidRPr="008043FB">
              <w:rPr>
                <w:sz w:val="16"/>
                <w:szCs w:val="16"/>
              </w:rPr>
              <w:t xml:space="preserve">   </w:t>
            </w:r>
            <w:r w:rsidRPr="008043FB">
              <w:rPr>
                <w:b/>
                <w:sz w:val="16"/>
                <w:szCs w:val="16"/>
              </w:rPr>
              <w:t xml:space="preserve">Acceptable </w:t>
            </w:r>
            <w:r w:rsidRPr="008043FB">
              <w:rPr>
                <w:sz w:val="16"/>
                <w:szCs w:val="16"/>
              </w:rPr>
              <w:t xml:space="preserve"> </w:t>
            </w:r>
            <w:r w:rsidRPr="008043FB">
              <w:rPr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43FB">
              <w:rPr>
                <w:sz w:val="16"/>
                <w:szCs w:val="16"/>
              </w:rPr>
              <w:instrText xml:space="preserve"> FORMCHECKBOX </w:instrText>
            </w:r>
            <w:r w:rsidRPr="008043FB">
              <w:rPr>
                <w:sz w:val="16"/>
                <w:szCs w:val="16"/>
              </w:rPr>
            </w:r>
            <w:r w:rsidRPr="008043FB">
              <w:rPr>
                <w:sz w:val="16"/>
                <w:szCs w:val="16"/>
              </w:rPr>
              <w:fldChar w:fldCharType="end"/>
            </w:r>
            <w:r w:rsidRPr="008043FB">
              <w:rPr>
                <w:sz w:val="16"/>
                <w:szCs w:val="16"/>
              </w:rPr>
              <w:t xml:space="preserve">   </w:t>
            </w:r>
            <w:r w:rsidRPr="008043FB">
              <w:rPr>
                <w:b/>
                <w:sz w:val="16"/>
                <w:szCs w:val="16"/>
              </w:rPr>
              <w:t>Exceeds Acceptable</w:t>
            </w:r>
            <w:r w:rsidRPr="008043FB">
              <w:rPr>
                <w:sz w:val="16"/>
                <w:szCs w:val="16"/>
              </w:rPr>
              <w:t xml:space="preserve">  </w:t>
            </w:r>
            <w:r w:rsidRPr="008043FB">
              <w:rPr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43FB">
              <w:rPr>
                <w:sz w:val="16"/>
                <w:szCs w:val="16"/>
              </w:rPr>
              <w:instrText xml:space="preserve"> FORMCHECKBOX </w:instrText>
            </w:r>
            <w:r w:rsidRPr="008043FB">
              <w:rPr>
                <w:sz w:val="16"/>
                <w:szCs w:val="16"/>
              </w:rPr>
            </w:r>
            <w:r w:rsidRPr="008043FB">
              <w:rPr>
                <w:sz w:val="16"/>
                <w:szCs w:val="16"/>
              </w:rPr>
              <w:fldChar w:fldCharType="end"/>
            </w:r>
          </w:p>
        </w:tc>
      </w:tr>
      <w:tr w:rsidR="00C30E83" w:rsidRPr="008043FB" w14:paraId="4703A52F" w14:textId="77777777">
        <w:tblPrEx>
          <w:tblBorders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c>
          <w:tcPr>
            <w:tcW w:w="5130" w:type="dxa"/>
            <w:gridSpan w:val="2"/>
            <w:tcBorders>
              <w:top w:val="nil"/>
            </w:tcBorders>
          </w:tcPr>
          <w:p w14:paraId="77434540" w14:textId="77777777" w:rsidR="00C30E83" w:rsidRPr="008043FB" w:rsidRDefault="00C30E83">
            <w:pPr>
              <w:ind w:right="-378"/>
              <w:rPr>
                <w:sz w:val="16"/>
                <w:szCs w:val="16"/>
              </w:rPr>
            </w:pPr>
            <w:r w:rsidRPr="008043FB">
              <w:rPr>
                <w:sz w:val="16"/>
                <w:szCs w:val="16"/>
              </w:rPr>
              <w:t>First Level Supervisor Name:</w:t>
            </w:r>
          </w:p>
          <w:p w14:paraId="6AC4A933" w14:textId="77777777" w:rsidR="00C30E83" w:rsidRPr="008043FB" w:rsidRDefault="00C30E83">
            <w:pPr>
              <w:ind w:right="-378"/>
              <w:rPr>
                <w:sz w:val="16"/>
                <w:szCs w:val="16"/>
              </w:rPr>
            </w:pPr>
          </w:p>
          <w:p w14:paraId="159BFA99" w14:textId="77777777" w:rsidR="00C30E83" w:rsidRPr="008043FB" w:rsidRDefault="00C30E83">
            <w:pPr>
              <w:ind w:right="-378"/>
              <w:rPr>
                <w:sz w:val="16"/>
                <w:szCs w:val="16"/>
              </w:rPr>
            </w:pPr>
          </w:p>
        </w:tc>
        <w:tc>
          <w:tcPr>
            <w:tcW w:w="3960" w:type="dxa"/>
            <w:gridSpan w:val="5"/>
            <w:tcBorders>
              <w:right w:val="single" w:sz="4" w:space="0" w:color="auto"/>
            </w:tcBorders>
          </w:tcPr>
          <w:p w14:paraId="1BE976CF" w14:textId="77777777" w:rsidR="00C30E83" w:rsidRPr="008043FB" w:rsidRDefault="00C30E83">
            <w:pPr>
              <w:ind w:right="-378"/>
              <w:rPr>
                <w:sz w:val="16"/>
                <w:szCs w:val="16"/>
              </w:rPr>
            </w:pPr>
            <w:r w:rsidRPr="008043FB">
              <w:rPr>
                <w:sz w:val="16"/>
                <w:szCs w:val="16"/>
              </w:rPr>
              <w:t>Signature:</w:t>
            </w:r>
          </w:p>
        </w:tc>
        <w:tc>
          <w:tcPr>
            <w:tcW w:w="2070" w:type="dxa"/>
            <w:gridSpan w:val="2"/>
            <w:tcBorders>
              <w:left w:val="single" w:sz="4" w:space="0" w:color="auto"/>
            </w:tcBorders>
          </w:tcPr>
          <w:p w14:paraId="667F91A7" w14:textId="77777777" w:rsidR="00C30E83" w:rsidRPr="008043FB" w:rsidRDefault="00C30E83">
            <w:pPr>
              <w:ind w:right="-378"/>
              <w:rPr>
                <w:sz w:val="16"/>
                <w:szCs w:val="16"/>
              </w:rPr>
            </w:pPr>
            <w:r w:rsidRPr="008043FB">
              <w:rPr>
                <w:sz w:val="16"/>
                <w:szCs w:val="16"/>
              </w:rPr>
              <w:t>Date:</w:t>
            </w:r>
          </w:p>
        </w:tc>
      </w:tr>
      <w:tr w:rsidR="00C30E83" w:rsidRPr="008043FB" w14:paraId="0A2C8259" w14:textId="77777777">
        <w:tblPrEx>
          <w:tblBorders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c>
          <w:tcPr>
            <w:tcW w:w="5130" w:type="dxa"/>
            <w:gridSpan w:val="2"/>
          </w:tcPr>
          <w:p w14:paraId="71E4DD07" w14:textId="77777777" w:rsidR="00C30E83" w:rsidRPr="008043FB" w:rsidRDefault="00C30E83">
            <w:pPr>
              <w:ind w:right="-378"/>
              <w:rPr>
                <w:b/>
                <w:i/>
                <w:sz w:val="16"/>
                <w:szCs w:val="16"/>
              </w:rPr>
            </w:pPr>
            <w:r w:rsidRPr="008043FB">
              <w:rPr>
                <w:sz w:val="16"/>
                <w:szCs w:val="16"/>
              </w:rPr>
              <w:t xml:space="preserve">Second Level Supervisor Name: </w:t>
            </w:r>
            <w:r w:rsidRPr="008043FB">
              <w:rPr>
                <w:b/>
                <w:i/>
                <w:sz w:val="16"/>
                <w:szCs w:val="16"/>
              </w:rPr>
              <w:t>(Required for Overall</w:t>
            </w:r>
          </w:p>
          <w:p w14:paraId="74005764" w14:textId="77777777" w:rsidR="00C30E83" w:rsidRPr="008043FB" w:rsidRDefault="00C30E83">
            <w:pPr>
              <w:ind w:right="-378"/>
              <w:rPr>
                <w:sz w:val="16"/>
                <w:szCs w:val="16"/>
              </w:rPr>
            </w:pPr>
            <w:r w:rsidRPr="008043FB">
              <w:rPr>
                <w:b/>
                <w:i/>
                <w:sz w:val="16"/>
                <w:szCs w:val="16"/>
              </w:rPr>
              <w:t>Unacceptable or Performance Awards)</w:t>
            </w:r>
          </w:p>
          <w:p w14:paraId="4C258F4A" w14:textId="77777777" w:rsidR="00C30E83" w:rsidRPr="008043FB" w:rsidRDefault="00C30E83">
            <w:pPr>
              <w:ind w:right="-378"/>
              <w:rPr>
                <w:sz w:val="16"/>
                <w:szCs w:val="16"/>
              </w:rPr>
            </w:pPr>
          </w:p>
          <w:p w14:paraId="57F6DC61" w14:textId="77777777" w:rsidR="00C30E83" w:rsidRPr="008043FB" w:rsidRDefault="00C30E83">
            <w:pPr>
              <w:ind w:right="-378"/>
              <w:rPr>
                <w:sz w:val="16"/>
                <w:szCs w:val="16"/>
              </w:rPr>
            </w:pPr>
          </w:p>
        </w:tc>
        <w:tc>
          <w:tcPr>
            <w:tcW w:w="3960" w:type="dxa"/>
            <w:gridSpan w:val="5"/>
            <w:tcBorders>
              <w:right w:val="single" w:sz="4" w:space="0" w:color="auto"/>
            </w:tcBorders>
          </w:tcPr>
          <w:p w14:paraId="34714E8E" w14:textId="77777777" w:rsidR="00C30E83" w:rsidRPr="008043FB" w:rsidRDefault="00C30E83">
            <w:pPr>
              <w:ind w:right="-378"/>
              <w:rPr>
                <w:sz w:val="16"/>
                <w:szCs w:val="16"/>
              </w:rPr>
            </w:pPr>
            <w:r w:rsidRPr="008043FB">
              <w:rPr>
                <w:sz w:val="16"/>
                <w:szCs w:val="16"/>
              </w:rPr>
              <w:t>Signature:</w:t>
            </w:r>
          </w:p>
        </w:tc>
        <w:tc>
          <w:tcPr>
            <w:tcW w:w="2070" w:type="dxa"/>
            <w:gridSpan w:val="2"/>
            <w:tcBorders>
              <w:left w:val="single" w:sz="4" w:space="0" w:color="auto"/>
            </w:tcBorders>
          </w:tcPr>
          <w:p w14:paraId="79DF64D7" w14:textId="77777777" w:rsidR="00C30E83" w:rsidRPr="008043FB" w:rsidRDefault="00C30E83">
            <w:pPr>
              <w:ind w:right="-378"/>
              <w:rPr>
                <w:sz w:val="16"/>
                <w:szCs w:val="16"/>
              </w:rPr>
            </w:pPr>
            <w:r w:rsidRPr="008043FB">
              <w:rPr>
                <w:sz w:val="16"/>
                <w:szCs w:val="16"/>
              </w:rPr>
              <w:t>Date:</w:t>
            </w:r>
          </w:p>
        </w:tc>
      </w:tr>
      <w:tr w:rsidR="00C30E83" w:rsidRPr="008043FB" w14:paraId="543C9D3B" w14:textId="77777777">
        <w:tblPrEx>
          <w:tblBorders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9135B8" w14:textId="77777777" w:rsidR="00C30E83" w:rsidRPr="008043FB" w:rsidRDefault="00C30E83">
            <w:pPr>
              <w:ind w:right="-378"/>
              <w:rPr>
                <w:sz w:val="16"/>
                <w:szCs w:val="16"/>
              </w:rPr>
            </w:pPr>
            <w:r w:rsidRPr="008043FB">
              <w:rPr>
                <w:sz w:val="16"/>
                <w:szCs w:val="16"/>
              </w:rPr>
              <w:t>Technician Signature:</w:t>
            </w:r>
          </w:p>
          <w:p w14:paraId="25C6C630" w14:textId="77777777" w:rsidR="00C30E83" w:rsidRPr="008043FB" w:rsidRDefault="00C30E83">
            <w:pPr>
              <w:ind w:right="-378"/>
              <w:rPr>
                <w:sz w:val="16"/>
                <w:szCs w:val="16"/>
              </w:rPr>
            </w:pPr>
          </w:p>
          <w:p w14:paraId="55ADD9F5" w14:textId="77777777" w:rsidR="00C30E83" w:rsidRPr="008043FB" w:rsidRDefault="00C30E83">
            <w:pPr>
              <w:ind w:right="-378"/>
              <w:rPr>
                <w:sz w:val="16"/>
                <w:szCs w:val="16"/>
              </w:rPr>
            </w:pPr>
          </w:p>
        </w:tc>
        <w:tc>
          <w:tcPr>
            <w:tcW w:w="3960" w:type="dxa"/>
            <w:gridSpan w:val="5"/>
            <w:tcBorders>
              <w:left w:val="nil"/>
              <w:right w:val="single" w:sz="4" w:space="0" w:color="auto"/>
            </w:tcBorders>
          </w:tcPr>
          <w:p w14:paraId="098F6087" w14:textId="77777777" w:rsidR="00C30E83" w:rsidRPr="008043FB" w:rsidRDefault="00C30E83">
            <w:pPr>
              <w:ind w:right="-378"/>
              <w:rPr>
                <w:sz w:val="16"/>
                <w:szCs w:val="16"/>
              </w:rPr>
            </w:pPr>
          </w:p>
        </w:tc>
        <w:tc>
          <w:tcPr>
            <w:tcW w:w="2070" w:type="dxa"/>
            <w:gridSpan w:val="2"/>
            <w:tcBorders>
              <w:left w:val="single" w:sz="4" w:space="0" w:color="auto"/>
            </w:tcBorders>
          </w:tcPr>
          <w:p w14:paraId="5C76CA52" w14:textId="77777777" w:rsidR="00C30E83" w:rsidRPr="008043FB" w:rsidRDefault="00C30E83">
            <w:pPr>
              <w:ind w:right="-378"/>
              <w:rPr>
                <w:sz w:val="16"/>
                <w:szCs w:val="16"/>
              </w:rPr>
            </w:pPr>
            <w:r w:rsidRPr="008043FB">
              <w:rPr>
                <w:sz w:val="16"/>
                <w:szCs w:val="16"/>
              </w:rPr>
              <w:t>Date:</w:t>
            </w:r>
          </w:p>
        </w:tc>
      </w:tr>
      <w:tr w:rsidR="00C30E83" w:rsidRPr="008043FB" w14:paraId="040A2F60" w14:textId="77777777">
        <w:tblPrEx>
          <w:tblCellMar>
            <w:top w:w="0" w:type="dxa"/>
            <w:bottom w:w="0" w:type="dxa"/>
          </w:tblCellMar>
        </w:tblPrEx>
        <w:tc>
          <w:tcPr>
            <w:tcW w:w="11160" w:type="dxa"/>
            <w:gridSpan w:val="9"/>
            <w:tcBorders>
              <w:bottom w:val="nil"/>
            </w:tcBorders>
          </w:tcPr>
          <w:p w14:paraId="3468BA6C" w14:textId="77777777" w:rsidR="00C30E83" w:rsidRPr="008043FB" w:rsidRDefault="00C30E83">
            <w:pPr>
              <w:ind w:right="-378"/>
              <w:rPr>
                <w:b/>
                <w:i/>
                <w:sz w:val="16"/>
                <w:szCs w:val="16"/>
              </w:rPr>
            </w:pPr>
            <w:r w:rsidRPr="008043FB">
              <w:rPr>
                <w:b/>
                <w:i/>
                <w:sz w:val="16"/>
                <w:szCs w:val="16"/>
              </w:rPr>
              <w:t>For trial/probationary employees only:</w:t>
            </w:r>
          </w:p>
          <w:p w14:paraId="30C4A0D8" w14:textId="77777777" w:rsidR="00C30E83" w:rsidRPr="008043FB" w:rsidRDefault="00C30E83">
            <w:pPr>
              <w:ind w:right="-378"/>
              <w:rPr>
                <w:b/>
                <w:i/>
                <w:sz w:val="16"/>
                <w:szCs w:val="16"/>
              </w:rPr>
            </w:pPr>
          </w:p>
          <w:p w14:paraId="025B4F9F" w14:textId="77777777" w:rsidR="00C30E83" w:rsidRPr="008043FB" w:rsidRDefault="00C30E83">
            <w:pPr>
              <w:ind w:right="-378"/>
              <w:rPr>
                <w:sz w:val="16"/>
                <w:szCs w:val="16"/>
              </w:rPr>
            </w:pPr>
            <w:r w:rsidRPr="008043FB">
              <w:rPr>
                <w:sz w:val="16"/>
                <w:szCs w:val="16"/>
              </w:rPr>
              <w:t xml:space="preserve">I recommend retention.  </w:t>
            </w:r>
            <w:r w:rsidRPr="008043FB">
              <w:rPr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8043FB">
              <w:rPr>
                <w:sz w:val="16"/>
                <w:szCs w:val="16"/>
              </w:rPr>
              <w:instrText xml:space="preserve"> FORMCHECKBOX </w:instrText>
            </w:r>
            <w:r w:rsidRPr="008043FB">
              <w:rPr>
                <w:sz w:val="16"/>
                <w:szCs w:val="16"/>
              </w:rPr>
            </w:r>
            <w:r w:rsidRPr="008043FB">
              <w:rPr>
                <w:sz w:val="16"/>
                <w:szCs w:val="16"/>
              </w:rPr>
              <w:fldChar w:fldCharType="end"/>
            </w:r>
            <w:bookmarkEnd w:id="0"/>
            <w:r w:rsidRPr="008043FB">
              <w:rPr>
                <w:sz w:val="16"/>
                <w:szCs w:val="16"/>
              </w:rPr>
              <w:t xml:space="preserve">         I do not recommend retention.  </w:t>
            </w:r>
            <w:r w:rsidRPr="008043FB">
              <w:rPr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8043FB">
              <w:rPr>
                <w:sz w:val="16"/>
                <w:szCs w:val="16"/>
              </w:rPr>
              <w:instrText xml:space="preserve"> FORMCHECKBOX </w:instrText>
            </w:r>
            <w:r w:rsidRPr="008043FB">
              <w:rPr>
                <w:sz w:val="16"/>
                <w:szCs w:val="16"/>
              </w:rPr>
            </w:r>
            <w:r w:rsidRPr="008043FB">
              <w:rPr>
                <w:sz w:val="16"/>
                <w:szCs w:val="16"/>
              </w:rPr>
              <w:fldChar w:fldCharType="end"/>
            </w:r>
            <w:bookmarkEnd w:id="1"/>
          </w:p>
        </w:tc>
      </w:tr>
      <w:tr w:rsidR="00C30E83" w:rsidRPr="008043FB" w14:paraId="695FB5B6" w14:textId="77777777">
        <w:tblPrEx>
          <w:tblCellMar>
            <w:top w:w="0" w:type="dxa"/>
            <w:bottom w:w="0" w:type="dxa"/>
          </w:tblCellMar>
        </w:tblPrEx>
        <w:tc>
          <w:tcPr>
            <w:tcW w:w="11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3A97" w14:textId="77777777" w:rsidR="00C30E83" w:rsidRPr="008043FB" w:rsidRDefault="00C30E83">
            <w:pPr>
              <w:pStyle w:val="Heading1"/>
              <w:rPr>
                <w:sz w:val="16"/>
                <w:szCs w:val="16"/>
              </w:rPr>
            </w:pPr>
            <w:r w:rsidRPr="008043FB">
              <w:rPr>
                <w:caps/>
                <w:sz w:val="16"/>
                <w:szCs w:val="16"/>
              </w:rPr>
              <w:t xml:space="preserve">Sustained </w:t>
            </w:r>
            <w:smartTag w:uri="urn:schemas-microsoft-com:office:smarttags" w:element="place">
              <w:r w:rsidRPr="008043FB">
                <w:rPr>
                  <w:caps/>
                  <w:sz w:val="16"/>
                  <w:szCs w:val="16"/>
                </w:rPr>
                <w:t>Superior</w:t>
              </w:r>
            </w:smartTag>
            <w:r w:rsidRPr="008043FB">
              <w:rPr>
                <w:caps/>
                <w:sz w:val="16"/>
                <w:szCs w:val="16"/>
              </w:rPr>
              <w:t xml:space="preserve"> Performance or Quality Step Increase</w:t>
            </w:r>
            <w:r w:rsidRPr="008043FB">
              <w:rPr>
                <w:sz w:val="16"/>
                <w:szCs w:val="16"/>
              </w:rPr>
              <w:t xml:space="preserve"> AWARD NOMINATION</w:t>
            </w:r>
          </w:p>
          <w:p w14:paraId="3D7C6C9E" w14:textId="77777777" w:rsidR="00C30E83" w:rsidRPr="008043FB" w:rsidRDefault="00C30E83">
            <w:pPr>
              <w:jc w:val="center"/>
              <w:rPr>
                <w:b/>
                <w:sz w:val="16"/>
                <w:szCs w:val="16"/>
              </w:rPr>
            </w:pPr>
            <w:r w:rsidRPr="008043FB">
              <w:rPr>
                <w:b/>
                <w:sz w:val="16"/>
                <w:szCs w:val="16"/>
              </w:rPr>
              <w:t xml:space="preserve">(The above supervisory signature(s) </w:t>
            </w:r>
            <w:proofErr w:type="gramStart"/>
            <w:r w:rsidRPr="008043FB">
              <w:rPr>
                <w:b/>
                <w:sz w:val="16"/>
                <w:szCs w:val="16"/>
              </w:rPr>
              <w:t>indicate</w:t>
            </w:r>
            <w:proofErr w:type="gramEnd"/>
            <w:r w:rsidRPr="008043FB">
              <w:rPr>
                <w:b/>
                <w:sz w:val="16"/>
                <w:szCs w:val="16"/>
              </w:rPr>
              <w:t xml:space="preserve"> the employee’s previous performance award history has been reviewed)</w:t>
            </w:r>
          </w:p>
        </w:tc>
      </w:tr>
      <w:tr w:rsidR="00C30E83" w:rsidRPr="008043FB" w14:paraId="2B914EC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5490" w:type="dxa"/>
            <w:gridSpan w:val="3"/>
            <w:tcBorders>
              <w:top w:val="nil"/>
              <w:bottom w:val="nil"/>
            </w:tcBorders>
          </w:tcPr>
          <w:p w14:paraId="17CAF437" w14:textId="77777777" w:rsidR="00C30E83" w:rsidRPr="008043FB" w:rsidRDefault="00C30E83">
            <w:pPr>
              <w:ind w:right="-378"/>
              <w:rPr>
                <w:b/>
                <w:sz w:val="16"/>
                <w:szCs w:val="16"/>
              </w:rPr>
            </w:pPr>
            <w:r w:rsidRPr="008043FB">
              <w:rPr>
                <w:b/>
                <w:sz w:val="16"/>
                <w:szCs w:val="16"/>
              </w:rPr>
              <w:t>Award (Enter SSP – Performance or Q – QSI)</w:t>
            </w:r>
          </w:p>
          <w:p w14:paraId="6007A770" w14:textId="77777777" w:rsidR="00C30E83" w:rsidRPr="008043FB" w:rsidRDefault="00C30E83">
            <w:pPr>
              <w:ind w:right="-378"/>
              <w:rPr>
                <w:b/>
                <w:sz w:val="16"/>
                <w:szCs w:val="16"/>
              </w:rPr>
            </w:pPr>
          </w:p>
          <w:p w14:paraId="20AF5C24" w14:textId="77777777" w:rsidR="00C30E83" w:rsidRPr="008043FB" w:rsidRDefault="00C30E83">
            <w:pPr>
              <w:ind w:right="-378"/>
              <w:rPr>
                <w:b/>
                <w:sz w:val="16"/>
                <w:szCs w:val="16"/>
              </w:rPr>
            </w:pPr>
          </w:p>
        </w:tc>
        <w:tc>
          <w:tcPr>
            <w:tcW w:w="5670" w:type="dxa"/>
            <w:gridSpan w:val="6"/>
            <w:tcBorders>
              <w:top w:val="nil"/>
              <w:bottom w:val="nil"/>
            </w:tcBorders>
          </w:tcPr>
          <w:p w14:paraId="026E8C80" w14:textId="77777777" w:rsidR="00C30E83" w:rsidRPr="008043FB" w:rsidRDefault="00C30E83">
            <w:pPr>
              <w:ind w:right="-378"/>
              <w:rPr>
                <w:b/>
                <w:sz w:val="16"/>
                <w:szCs w:val="16"/>
              </w:rPr>
            </w:pPr>
            <w:r w:rsidRPr="008043FB">
              <w:rPr>
                <w:b/>
                <w:sz w:val="16"/>
                <w:szCs w:val="16"/>
              </w:rPr>
              <w:t xml:space="preserve">SSP Award Recommendation (Dollar Amount or </w:t>
            </w:r>
          </w:p>
          <w:p w14:paraId="6610BF8C" w14:textId="77777777" w:rsidR="00C30E83" w:rsidRPr="008043FB" w:rsidRDefault="00C30E83">
            <w:pPr>
              <w:ind w:right="-378"/>
              <w:rPr>
                <w:b/>
                <w:sz w:val="16"/>
                <w:szCs w:val="16"/>
              </w:rPr>
            </w:pPr>
            <w:r w:rsidRPr="008043FB">
              <w:rPr>
                <w:b/>
                <w:sz w:val="16"/>
                <w:szCs w:val="16"/>
              </w:rPr>
              <w:t>Percentage NTE Max of 10%)</w:t>
            </w:r>
          </w:p>
        </w:tc>
      </w:tr>
      <w:tr w:rsidR="00C30E83" w:rsidRPr="008043FB" w14:paraId="2651A4F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5490" w:type="dxa"/>
            <w:gridSpan w:val="3"/>
            <w:tcBorders>
              <w:top w:val="nil"/>
            </w:tcBorders>
          </w:tcPr>
          <w:p w14:paraId="00880EE0" w14:textId="77777777" w:rsidR="00C30E83" w:rsidRPr="008043FB" w:rsidRDefault="00C30E83">
            <w:pPr>
              <w:ind w:right="-378"/>
              <w:rPr>
                <w:b/>
                <w:sz w:val="16"/>
                <w:szCs w:val="16"/>
              </w:rPr>
            </w:pPr>
          </w:p>
        </w:tc>
        <w:tc>
          <w:tcPr>
            <w:tcW w:w="5670" w:type="dxa"/>
            <w:gridSpan w:val="6"/>
            <w:tcBorders>
              <w:top w:val="nil"/>
            </w:tcBorders>
          </w:tcPr>
          <w:p w14:paraId="7EAF4E09" w14:textId="77777777" w:rsidR="00C30E83" w:rsidRPr="008043FB" w:rsidRDefault="00C30E83">
            <w:pPr>
              <w:ind w:right="-378"/>
              <w:rPr>
                <w:b/>
                <w:sz w:val="16"/>
                <w:szCs w:val="16"/>
              </w:rPr>
            </w:pPr>
          </w:p>
        </w:tc>
      </w:tr>
    </w:tbl>
    <w:p w14:paraId="2533245A" w14:textId="77777777" w:rsidR="00C30E83" w:rsidRPr="008043FB" w:rsidRDefault="00C30E83">
      <w:pPr>
        <w:pStyle w:val="Caption"/>
        <w:jc w:val="left"/>
        <w:rPr>
          <w:sz w:val="16"/>
          <w:szCs w:val="16"/>
        </w:rPr>
      </w:pPr>
      <w:r w:rsidRPr="008043FB">
        <w:rPr>
          <w:sz w:val="16"/>
          <w:szCs w:val="16"/>
        </w:rPr>
        <w:t>AG AR ARNG/ANG Form 430-R-E, 5 October 1999 (Supersedes AG Form 430-E, 12 Jul 99)</w:t>
      </w:r>
    </w:p>
    <w:p w14:paraId="36064B24" w14:textId="77777777" w:rsidR="00C30E83" w:rsidRPr="008043FB" w:rsidRDefault="00C30E83">
      <w:pPr>
        <w:rPr>
          <w:sz w:val="16"/>
          <w:szCs w:val="16"/>
        </w:rPr>
      </w:pPr>
    </w:p>
    <w:p w14:paraId="2A7D71A1" w14:textId="77777777" w:rsidR="00C30E83" w:rsidRPr="008043FB" w:rsidRDefault="00C30E83">
      <w:pPr>
        <w:pStyle w:val="Caption"/>
        <w:rPr>
          <w:sz w:val="16"/>
          <w:szCs w:val="16"/>
        </w:rPr>
      </w:pPr>
      <w:r w:rsidRPr="008043FB">
        <w:rPr>
          <w:sz w:val="16"/>
          <w:szCs w:val="16"/>
        </w:rPr>
        <w:t>Privacy Act Statement</w:t>
      </w:r>
    </w:p>
    <w:p w14:paraId="297D0741" w14:textId="77777777" w:rsidR="00C30E83" w:rsidRPr="008043FB" w:rsidRDefault="00C30E83">
      <w:pPr>
        <w:ind w:left="-270" w:right="-378" w:firstLine="270"/>
        <w:jc w:val="both"/>
        <w:rPr>
          <w:sz w:val="16"/>
          <w:szCs w:val="16"/>
        </w:rPr>
      </w:pPr>
    </w:p>
    <w:p w14:paraId="3C8C1351" w14:textId="77777777" w:rsidR="00C30E83" w:rsidRPr="008043FB" w:rsidRDefault="00C30E83">
      <w:pPr>
        <w:pStyle w:val="Heading3"/>
        <w:rPr>
          <w:sz w:val="16"/>
          <w:szCs w:val="16"/>
        </w:rPr>
      </w:pPr>
      <w:r w:rsidRPr="008043FB">
        <w:rPr>
          <w:sz w:val="16"/>
          <w:szCs w:val="16"/>
        </w:rPr>
        <w:t>Authority:  Executive Order 9397</w:t>
      </w:r>
    </w:p>
    <w:p w14:paraId="64CDE7EF" w14:textId="77777777" w:rsidR="00C30E83" w:rsidRPr="008043FB" w:rsidRDefault="00C30E83">
      <w:pPr>
        <w:ind w:left="-270" w:right="-378" w:firstLine="270"/>
        <w:jc w:val="both"/>
        <w:rPr>
          <w:sz w:val="16"/>
          <w:szCs w:val="16"/>
        </w:rPr>
      </w:pPr>
    </w:p>
    <w:p w14:paraId="4A47B00A" w14:textId="77777777" w:rsidR="00C30E83" w:rsidRPr="008043FB" w:rsidRDefault="00C30E83">
      <w:pPr>
        <w:ind w:left="-270" w:right="-378" w:firstLine="270"/>
        <w:jc w:val="both"/>
        <w:rPr>
          <w:b/>
          <w:sz w:val="16"/>
          <w:szCs w:val="16"/>
        </w:rPr>
      </w:pPr>
      <w:r w:rsidRPr="008043FB">
        <w:rPr>
          <w:b/>
          <w:sz w:val="16"/>
          <w:szCs w:val="16"/>
        </w:rPr>
        <w:t xml:space="preserve">Purpose:  To record the </w:t>
      </w:r>
      <w:proofErr w:type="gramStart"/>
      <w:r w:rsidRPr="008043FB">
        <w:rPr>
          <w:b/>
          <w:sz w:val="16"/>
          <w:szCs w:val="16"/>
        </w:rPr>
        <w:t>members</w:t>
      </w:r>
      <w:proofErr w:type="gramEnd"/>
      <w:r w:rsidRPr="008043FB">
        <w:rPr>
          <w:b/>
          <w:sz w:val="16"/>
          <w:szCs w:val="16"/>
        </w:rPr>
        <w:t xml:space="preserve"> performance during this rating period.</w:t>
      </w:r>
    </w:p>
    <w:p w14:paraId="3B393EE8" w14:textId="77777777" w:rsidR="00C30E83" w:rsidRPr="008043FB" w:rsidRDefault="00C30E83">
      <w:pPr>
        <w:ind w:right="-378"/>
        <w:jc w:val="both"/>
        <w:rPr>
          <w:b/>
          <w:sz w:val="16"/>
          <w:szCs w:val="16"/>
        </w:rPr>
      </w:pPr>
    </w:p>
    <w:p w14:paraId="1E2F2ADE" w14:textId="77777777" w:rsidR="00C30E83" w:rsidRPr="008043FB" w:rsidRDefault="00C30E83">
      <w:pPr>
        <w:ind w:right="-378"/>
        <w:jc w:val="both"/>
        <w:rPr>
          <w:sz w:val="16"/>
          <w:szCs w:val="16"/>
        </w:rPr>
      </w:pPr>
      <w:r w:rsidRPr="008043FB">
        <w:rPr>
          <w:b/>
          <w:sz w:val="16"/>
          <w:szCs w:val="16"/>
        </w:rPr>
        <w:t>Disclosure:  Voluntary.  The SSAN is used to identify the individual.  If not provided the member may not be credited for this assignment</w:t>
      </w:r>
      <w:r w:rsidRPr="008043FB">
        <w:rPr>
          <w:sz w:val="16"/>
          <w:szCs w:val="16"/>
        </w:rPr>
        <w:t xml:space="preserve">. </w:t>
      </w:r>
    </w:p>
    <w:p w14:paraId="128C3F4C" w14:textId="77777777" w:rsidR="00C30E83" w:rsidRPr="008043FB" w:rsidRDefault="00C30E83">
      <w:pPr>
        <w:ind w:right="-378"/>
        <w:jc w:val="both"/>
        <w:rPr>
          <w:sz w:val="16"/>
          <w:szCs w:val="16"/>
        </w:rPr>
      </w:pPr>
    </w:p>
    <w:p w14:paraId="29650660" w14:textId="77777777" w:rsidR="00C30E83" w:rsidRPr="008043FB" w:rsidRDefault="00C30E83">
      <w:pPr>
        <w:ind w:left="-270" w:right="-378" w:firstLine="270"/>
        <w:rPr>
          <w:b/>
          <w:sz w:val="16"/>
          <w:szCs w:val="16"/>
        </w:rPr>
      </w:pPr>
      <w:r w:rsidRPr="008043FB">
        <w:rPr>
          <w:b/>
          <w:sz w:val="16"/>
          <w:szCs w:val="16"/>
        </w:rPr>
        <w:t>Instructions:</w:t>
      </w:r>
    </w:p>
    <w:p w14:paraId="23B25A75" w14:textId="77777777" w:rsidR="00C30E83" w:rsidRPr="008043FB" w:rsidRDefault="00C30E83">
      <w:pPr>
        <w:ind w:left="-270" w:right="-378" w:firstLine="270"/>
        <w:rPr>
          <w:b/>
          <w:sz w:val="16"/>
          <w:szCs w:val="16"/>
        </w:rPr>
      </w:pPr>
    </w:p>
    <w:p w14:paraId="0C44FC38" w14:textId="77777777" w:rsidR="00C30E83" w:rsidRPr="008043FB" w:rsidRDefault="00C30E83">
      <w:pPr>
        <w:ind w:right="-378"/>
        <w:rPr>
          <w:sz w:val="16"/>
          <w:szCs w:val="16"/>
        </w:rPr>
      </w:pPr>
      <w:r w:rsidRPr="008043FB">
        <w:rPr>
          <w:sz w:val="16"/>
          <w:szCs w:val="16"/>
        </w:rPr>
        <w:t>1.  Use typewriter, ink, or ball point pen.</w:t>
      </w:r>
    </w:p>
    <w:p w14:paraId="4D8CAF48" w14:textId="77777777" w:rsidR="00C30E83" w:rsidRPr="008043FB" w:rsidRDefault="00C30E83">
      <w:pPr>
        <w:ind w:right="-378"/>
        <w:rPr>
          <w:sz w:val="16"/>
          <w:szCs w:val="16"/>
        </w:rPr>
      </w:pPr>
      <w:r w:rsidRPr="008043FB">
        <w:rPr>
          <w:sz w:val="16"/>
          <w:szCs w:val="16"/>
        </w:rPr>
        <w:t>2.  Refer to Position Description when writing evaluation.</w:t>
      </w:r>
    </w:p>
    <w:p w14:paraId="292D4D2D" w14:textId="77777777" w:rsidR="00C30E83" w:rsidRPr="008043FB" w:rsidRDefault="00C30E83">
      <w:pPr>
        <w:ind w:right="-378"/>
        <w:rPr>
          <w:sz w:val="16"/>
          <w:szCs w:val="16"/>
        </w:rPr>
      </w:pPr>
      <w:r w:rsidRPr="008043FB">
        <w:rPr>
          <w:sz w:val="16"/>
          <w:szCs w:val="16"/>
        </w:rPr>
        <w:t>3.  Critical elements will have more weight.</w:t>
      </w:r>
    </w:p>
    <w:p w14:paraId="49F68007" w14:textId="77777777" w:rsidR="00C30E83" w:rsidRPr="008043FB" w:rsidRDefault="00C30E83">
      <w:pPr>
        <w:ind w:right="-378"/>
        <w:rPr>
          <w:sz w:val="16"/>
          <w:szCs w:val="16"/>
        </w:rPr>
      </w:pPr>
      <w:r w:rsidRPr="008043FB">
        <w:rPr>
          <w:sz w:val="16"/>
          <w:szCs w:val="16"/>
        </w:rPr>
        <w:t xml:space="preserve">4.  This form </w:t>
      </w:r>
      <w:r w:rsidRPr="008043FB">
        <w:rPr>
          <w:i/>
          <w:sz w:val="16"/>
          <w:szCs w:val="16"/>
          <w:u w:val="single"/>
        </w:rPr>
        <w:t>is not</w:t>
      </w:r>
      <w:r w:rsidRPr="008043FB">
        <w:rPr>
          <w:sz w:val="16"/>
          <w:szCs w:val="16"/>
        </w:rPr>
        <w:t xml:space="preserve"> for Time Off Awards or On the Spot Cash Awards.  Time Off Awards and On the Spot Cash awards may be submitted at any time during the year by submitting a Standard Form 52 to HRO.</w:t>
      </w:r>
    </w:p>
    <w:p w14:paraId="109A6DBA" w14:textId="77777777" w:rsidR="00C30E83" w:rsidRPr="008043FB" w:rsidRDefault="00C30E83">
      <w:pPr>
        <w:ind w:right="-378"/>
        <w:rPr>
          <w:sz w:val="16"/>
          <w:szCs w:val="16"/>
        </w:rPr>
      </w:pPr>
    </w:p>
    <w:p w14:paraId="0F70429A" w14:textId="77777777" w:rsidR="00C30E83" w:rsidRPr="008043FB" w:rsidRDefault="00C30E83">
      <w:pPr>
        <w:ind w:right="-378"/>
        <w:rPr>
          <w:b/>
          <w:sz w:val="16"/>
          <w:szCs w:val="16"/>
        </w:rPr>
      </w:pPr>
      <w:r w:rsidRPr="008043FB">
        <w:rPr>
          <w:b/>
          <w:sz w:val="16"/>
          <w:szCs w:val="16"/>
        </w:rPr>
        <w:t>Definition(s):</w:t>
      </w:r>
    </w:p>
    <w:p w14:paraId="60B7D31A" w14:textId="77777777" w:rsidR="00C30E83" w:rsidRPr="008043FB" w:rsidRDefault="00C30E83">
      <w:pPr>
        <w:ind w:right="-378"/>
        <w:rPr>
          <w:b/>
          <w:sz w:val="16"/>
          <w:szCs w:val="16"/>
        </w:rPr>
      </w:pPr>
    </w:p>
    <w:p w14:paraId="072A7F64" w14:textId="77777777" w:rsidR="00C30E83" w:rsidRPr="008043FB" w:rsidRDefault="00C30E83">
      <w:pPr>
        <w:ind w:right="-378"/>
        <w:rPr>
          <w:sz w:val="16"/>
          <w:szCs w:val="16"/>
        </w:rPr>
      </w:pPr>
      <w:r w:rsidRPr="008043FB">
        <w:rPr>
          <w:sz w:val="16"/>
          <w:szCs w:val="16"/>
        </w:rPr>
        <w:t xml:space="preserve">Customer –  </w:t>
      </w:r>
      <w:r w:rsidRPr="008043FB">
        <w:rPr>
          <w:sz w:val="16"/>
          <w:szCs w:val="16"/>
        </w:rPr>
        <w:tab/>
        <w:t>A customer is any person(s), organization(s), system(s), or processor(s) who use(s) or is affected</w:t>
      </w:r>
    </w:p>
    <w:p w14:paraId="0465C4DF" w14:textId="77777777" w:rsidR="00C30E83" w:rsidRPr="008043FB" w:rsidRDefault="00C30E83">
      <w:pPr>
        <w:ind w:left="720" w:right="-378" w:firstLine="720"/>
        <w:rPr>
          <w:sz w:val="16"/>
          <w:szCs w:val="16"/>
        </w:rPr>
      </w:pPr>
      <w:r w:rsidRPr="008043FB">
        <w:rPr>
          <w:sz w:val="16"/>
          <w:szCs w:val="16"/>
        </w:rPr>
        <w:t>by the target organization’s output.</w:t>
      </w:r>
    </w:p>
    <w:p w14:paraId="4F3E5290" w14:textId="77777777" w:rsidR="00C30E83" w:rsidRPr="008043FB" w:rsidRDefault="00C30E83">
      <w:pPr>
        <w:ind w:right="-378"/>
        <w:rPr>
          <w:sz w:val="16"/>
          <w:szCs w:val="16"/>
        </w:rPr>
      </w:pPr>
    </w:p>
    <w:p w14:paraId="24F236F4" w14:textId="77777777" w:rsidR="00C30E83" w:rsidRPr="008043FB" w:rsidRDefault="00C30E83">
      <w:pPr>
        <w:ind w:right="-378"/>
        <w:rPr>
          <w:sz w:val="16"/>
          <w:szCs w:val="16"/>
        </w:rPr>
      </w:pPr>
    </w:p>
    <w:p w14:paraId="7B3303E8" w14:textId="77777777" w:rsidR="00C30E83" w:rsidRPr="008043FB" w:rsidRDefault="00C30E83">
      <w:pPr>
        <w:ind w:right="-378"/>
        <w:jc w:val="center"/>
        <w:rPr>
          <w:sz w:val="16"/>
          <w:szCs w:val="16"/>
        </w:rPr>
      </w:pPr>
    </w:p>
    <w:sectPr w:rsidR="00C30E83" w:rsidRPr="008043FB">
      <w:pgSz w:w="12240" w:h="15840"/>
      <w:pgMar w:top="720" w:right="864" w:bottom="720" w:left="86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B4DA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001615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43FB"/>
    <w:rsid w:val="000176F6"/>
    <w:rsid w:val="008043FB"/>
    <w:rsid w:val="00C30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6C3DB05E"/>
  <w15:chartTrackingRefBased/>
  <w15:docId w15:val="{2BE6B401-9B37-419C-A954-FD3048834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ind w:right="-378"/>
      <w:jc w:val="center"/>
      <w:outlineLvl w:val="0"/>
    </w:pPr>
    <w:rPr>
      <w:b/>
      <w:i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ind w:left="-270" w:right="-378" w:firstLine="270"/>
      <w:jc w:val="both"/>
      <w:outlineLvl w:val="2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Caption">
    <w:name w:val="caption"/>
    <w:basedOn w:val="Normal"/>
    <w:next w:val="Normal"/>
    <w:qFormat/>
    <w:pPr>
      <w:ind w:left="-270" w:right="-378" w:firstLine="270"/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y%20Second%20Best%20Seller\Sample%20Eval%20Forms\Arkansas%20National%20Guar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Arkansas National Guard</Template>
  <TotalTime>0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Tech Performance Appraisal</vt:lpstr>
    </vt:vector>
  </TitlesOfParts>
  <Company>HRO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 Performance Appraisal</dc:title>
  <dc:subject/>
  <dc:creator>Glenn Shepard</dc:creator>
  <cp:keywords/>
  <dc:description/>
  <cp:lastModifiedBy>Glenn Shepard</cp:lastModifiedBy>
  <cp:revision>2</cp:revision>
  <cp:lastPrinted>1999-10-05T20:05:00Z</cp:lastPrinted>
  <dcterms:created xsi:type="dcterms:W3CDTF">2025-07-30T14:20:00Z</dcterms:created>
  <dcterms:modified xsi:type="dcterms:W3CDTF">2025-07-30T14:20:00Z</dcterms:modified>
</cp:coreProperties>
</file>